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3EC" w:rsidRDefault="00C82A1D" w:rsidP="00914191">
      <w:pPr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-361133</wp:posOffset>
                </wp:positionV>
                <wp:extent cx="6692537" cy="1499598"/>
                <wp:effectExtent l="0" t="0" r="0" b="5715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2537" cy="1499598"/>
                          <a:chOff x="0" y="0"/>
                          <a:chExt cx="6692537" cy="1499598"/>
                        </a:xfrm>
                      </wpg:grpSpPr>
                      <pic:pic xmlns:pic="http://schemas.openxmlformats.org/drawingml/2006/picture">
                        <pic:nvPicPr>
                          <pic:cNvPr id="9" name="Picture 17" descr="Logo piccolo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12655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lum bright="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8286" y="1110343"/>
                            <a:ext cx="478790" cy="3295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 descr="logo Istruzione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7257" y="1110343"/>
                            <a:ext cx="335280" cy="3892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EC3C05" id="Gruppo 1" o:spid="_x0000_s1026" style="position:absolute;margin-left:-27.55pt;margin-top:-28.45pt;width:526.95pt;height:118.1pt;z-index:251661824" coordsize="66925,14995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EgAAAAAUmdodGxvbmcAAAA/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pjOTFj&#10;ODM4My02OTMyLTExZDgtOGQzNS1mYTljZTYyZjk2MWInCiAgeG1sbnM6eGFwTU09J2h0dHA6Ly9u&#10;cy5hZG9iZS5jb20veGFwLzEuMC9tbS8nPgogIDx4YXBNTTpEb2N1bWVudElEPmFkb2JlOmRvY2lk&#10;OnBob3Rvc2hvcDpjOTFjODM4MS02OTMyLTExZDgtOGQzNS1mYTljZTYyZjk2MWI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+4ADkFkb2JlAGSAAAAAAf/bAIQADAgICAkIDAkJDBELCgsRFQ8MDA8VGBMTFRMT&#10;GBEMDAwMDAwRDAwMDAwMDAwMDAwMDAwMDAwMDAwMDAwMDAwMDAENCwsNDg0QDg4QFA4ODhQUDg4O&#10;DhQRDAwMDAwREQwMDAwMDBEMDAwMDAwMDAwMDAwMDAwMDAwMDAwMDAwMDAwM/8AAEQgASAA/AwEi&#10;AAIRAQMRAf/dAAQABP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Logo piccolo" style="position:absolute;width:12198;height:1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bPq/BAAAA2gAAAA8AAABkcnMvZG93bnJldi54bWxEj0GLwjAUhO/C/ofwFvam6bogWk1FFgXx&#10;pvbi7dm8bbttXmoTa/33RhA8DjPzDbNY9qYWHbWutKzgexSBIM6sLjlXkB43wykI55E11pZJwZ0c&#10;LJOPwQJjbW+8p+7gcxEg7GJUUHjfxFK6rCCDbmQb4uD92dagD7LNpW7xFuCmluMomkiDJYeFAhv6&#10;LSirDlejALvUXJr/n2t9nvXr82mLu2qFSn199qs5CE+9f4df7a1WMIPnlXADZPI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abPq/BAAAA2gAAAA8AAAAAAAAAAAAAAAAAnwIA&#10;AGRycy9kb3ducmV2LnhtbFBLBQYAAAAABAAEAPcAAACNAwAAAAA=&#10;">
                  <v:imagedata r:id="rId11" o:title="Logo piccolo"/>
                  <v:path arrowok="t"/>
                </v:shape>
                <v:shape id="Picture 7" o:spid="_x0000_s1028" type="#_x0000_t75" style="position:absolute;left:58782;top:11103;width:4788;height:3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UO1PDAAAA2gAAAA8AAABkcnMvZG93bnJldi54bWxEj0FrwkAUhO8F/8PyBC/FbLTUmNRVilDw&#10;VFBLz4/sazaafRuy2yT213cLBY/DzHzDbHajbURPna8dK1gkKQji0umaKwUf57f5GoQPyBobx6Tg&#10;Rh5228nDBgvtBj5SfwqViBD2BSowIbSFlL40ZNEnriWO3pfrLIYou0rqDocIt41cpulKWqw5Lhhs&#10;aW+ovJ6+rYLL8bDPLkPW0zO7W/7z+Zg/6XelZtPx9QVEoDHcw//tg1aQwd+VeAPk9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VQ7U8MAAADaAAAADwAAAAAAAAAAAAAAAACf&#10;AgAAZHJzL2Rvd25yZXYueG1sUEsFBgAAAAAEAAQA9wAAAI8DAAAAAA==&#10;">
                  <v:imagedata r:id="rId12" o:title="" blacklevel="2621f"/>
                  <v:path arrowok="t"/>
                </v:shape>
                <v:shape id="Picture 8" o:spid="_x0000_s1029" type="#_x0000_t75" alt="logo Istruzione" style="position:absolute;left:63572;top:11103;width:3353;height:38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YlTW8AAAA2gAAAA8AAABkcnMvZG93bnJldi54bWxET70KwjAQ3gXfIZzgpqkOItUoIigV6aB2&#10;cDyas602l9JErW9vBsHx4/tfrjtTixe1rrKsYDKOQBDnVldcKMguu9EchPPIGmvLpOBDDtarfm+J&#10;sbZvPtHr7AsRQtjFqKD0vomldHlJBt3YNsSBu9nWoA+wLaRu8R3CTS2nUTSTBisODSU2tC0pf5yf&#10;RoG54j69Xz+ZS9Lj4ZBs0uM21UoNB91mAcJT5//inzvRCsLWcCXcALn6Ag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YmJU1vAAAANoAAAAPAAAAAAAAAAAAAAAAAJ8CAABkcnMv&#10;ZG93bnJldi54bWxQSwUGAAAAAAQABAD3AAAAiAMAAAAA&#10;">
                  <v:imagedata r:id="rId13" o:title="logo Istruzione"/>
                  <v:path arrowok="t"/>
                </v:shape>
              </v:group>
            </w:pict>
          </mc:Fallback>
        </mc:AlternateContent>
      </w:r>
      <w:r w:rsidR="00AD058F"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71EFC2" wp14:editId="1307B940">
                <wp:simplePos x="0" y="0"/>
                <wp:positionH relativeFrom="column">
                  <wp:posOffset>798195</wp:posOffset>
                </wp:positionH>
                <wp:positionV relativeFrom="paragraph">
                  <wp:posOffset>-121920</wp:posOffset>
                </wp:positionV>
                <wp:extent cx="5459095" cy="871220"/>
                <wp:effectExtent l="0" t="0" r="0" b="508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9095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4856" w:rsidRPr="001D6BA3" w:rsidRDefault="00564856" w:rsidP="008903EC">
                            <w:pPr>
                              <w:jc w:val="center"/>
                              <w:rPr>
                                <w:rFonts w:ascii="Monotype Corsiva" w:hAnsi="Monotype Corsiva"/>
                                <w:i/>
                                <w:color w:val="760000"/>
                                <w:sz w:val="40"/>
                                <w:szCs w:val="40"/>
                              </w:rPr>
                            </w:pPr>
                            <w:r w:rsidRPr="001D6BA3">
                              <w:rPr>
                                <w:rFonts w:ascii="Monotype Corsiva" w:hAnsi="Monotype Corsiva"/>
                                <w:i/>
                                <w:color w:val="760000"/>
                                <w:sz w:val="40"/>
                                <w:szCs w:val="40"/>
                              </w:rPr>
                              <w:t>Ministero dell’Istruzione, dell’Università e della Ricerca</w:t>
                            </w:r>
                          </w:p>
                          <w:p w:rsidR="00564856" w:rsidRPr="002E60AA" w:rsidRDefault="00564856" w:rsidP="008903EC">
                            <w:pPr>
                              <w:jc w:val="center"/>
                              <w:rPr>
                                <w:i/>
                                <w:color w:val="760000"/>
                                <w:sz w:val="40"/>
                                <w:szCs w:val="40"/>
                              </w:rPr>
                            </w:pPr>
                            <w:r w:rsidRPr="002E60AA">
                              <w:rPr>
                                <w:i/>
                                <w:color w:val="760000"/>
                                <w:sz w:val="40"/>
                                <w:szCs w:val="40"/>
                              </w:rPr>
                              <w:t xml:space="preserve">Istituto Comprensivo - Campi Salentina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71EFC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62.85pt;margin-top:-9.6pt;width:429.85pt;height:68.6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dFvtgIAALk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" filled="f" stroked="f">
                <v:textbox>
                  <w:txbxContent>
                    <w:p w:rsidR="00564856" w:rsidRPr="001D6BA3" w:rsidRDefault="00564856" w:rsidP="008903EC">
                      <w:pPr>
                        <w:jc w:val="center"/>
                        <w:rPr>
                          <w:rFonts w:ascii="Monotype Corsiva" w:hAnsi="Monotype Corsiva"/>
                          <w:i/>
                          <w:color w:val="760000"/>
                          <w:sz w:val="40"/>
                          <w:szCs w:val="40"/>
                        </w:rPr>
                      </w:pPr>
                      <w:r w:rsidRPr="001D6BA3">
                        <w:rPr>
                          <w:rFonts w:ascii="Monotype Corsiva" w:hAnsi="Monotype Corsiva"/>
                          <w:i/>
                          <w:color w:val="760000"/>
                          <w:sz w:val="40"/>
                          <w:szCs w:val="40"/>
                        </w:rPr>
                        <w:t>Ministero dell’Istruzione, dell’Università e della Ricerca</w:t>
                      </w:r>
                    </w:p>
                    <w:p w:rsidR="00564856" w:rsidRPr="002E60AA" w:rsidRDefault="00564856" w:rsidP="008903EC">
                      <w:pPr>
                        <w:jc w:val="center"/>
                        <w:rPr>
                          <w:i/>
                          <w:color w:val="760000"/>
                          <w:sz w:val="40"/>
                          <w:szCs w:val="40"/>
                        </w:rPr>
                      </w:pPr>
                      <w:r w:rsidRPr="002E60AA">
                        <w:rPr>
                          <w:i/>
                          <w:color w:val="760000"/>
                          <w:sz w:val="40"/>
                          <w:szCs w:val="40"/>
                        </w:rPr>
                        <w:t xml:space="preserve">Istituto Comprensivo - Campi Salentina </w:t>
                      </w:r>
                    </w:p>
                  </w:txbxContent>
                </v:textbox>
              </v:shape>
            </w:pict>
          </mc:Fallback>
        </mc:AlternateContent>
      </w: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8721F6" w:rsidRDefault="00C82A1D" w:rsidP="00914191">
      <w:pPr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DF2460" wp14:editId="75836EAF">
                <wp:simplePos x="0" y="0"/>
                <wp:positionH relativeFrom="column">
                  <wp:posOffset>-240665</wp:posOffset>
                </wp:positionH>
                <wp:positionV relativeFrom="paragraph">
                  <wp:posOffset>180250</wp:posOffset>
                </wp:positionV>
                <wp:extent cx="6409690" cy="0"/>
                <wp:effectExtent l="0" t="0" r="2921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969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8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390C1D" id="Line 5" o:spid="_x0000_s1026" style="position:absolute;flip:y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95pt,14.2pt" to="485.7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" strokecolor="maroon" strokeweight="1.75pt"/>
            </w:pict>
          </mc:Fallback>
        </mc:AlternateContent>
      </w:r>
    </w:p>
    <w:p w:rsidR="008721F6" w:rsidRDefault="00C82A1D" w:rsidP="00914191">
      <w:pPr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300" distR="114300" simplePos="0" relativeHeight="251662848" behindDoc="1" locked="0" layoutInCell="1" allowOverlap="1" wp14:anchorId="3F8A13E2" wp14:editId="2F29A34A">
            <wp:simplePos x="0" y="0"/>
            <wp:positionH relativeFrom="column">
              <wp:posOffset>215265</wp:posOffset>
            </wp:positionH>
            <wp:positionV relativeFrom="paragraph">
              <wp:posOffset>144145</wp:posOffset>
            </wp:positionV>
            <wp:extent cx="5191125" cy="876300"/>
            <wp:effectExtent l="0" t="0" r="9525" b="0"/>
            <wp:wrapTight wrapText="bothSides">
              <wp:wrapPolygon edited="0">
                <wp:start x="0" y="0"/>
                <wp:lineTo x="0" y="21130"/>
                <wp:lineTo x="21560" y="21130"/>
                <wp:lineTo x="2156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fesr 2014 202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8903EC" w:rsidRDefault="008903EC" w:rsidP="00914191">
      <w:pPr>
        <w:jc w:val="center"/>
        <w:rPr>
          <w:i/>
          <w:sz w:val="20"/>
          <w:szCs w:val="20"/>
        </w:rPr>
      </w:pPr>
    </w:p>
    <w:p w:rsidR="00C82A1D" w:rsidRDefault="00C82A1D" w:rsidP="00D411B6">
      <w:pPr>
        <w:tabs>
          <w:tab w:val="center" w:pos="2833"/>
          <w:tab w:val="center" w:pos="3541"/>
          <w:tab w:val="center" w:pos="6639"/>
        </w:tabs>
        <w:spacing w:after="292" w:line="248" w:lineRule="auto"/>
        <w:ind w:left="-15"/>
      </w:pPr>
    </w:p>
    <w:p w:rsidR="00C82A1D" w:rsidRDefault="00C82A1D" w:rsidP="00D411B6">
      <w:pPr>
        <w:tabs>
          <w:tab w:val="center" w:pos="2833"/>
          <w:tab w:val="center" w:pos="3541"/>
          <w:tab w:val="center" w:pos="6639"/>
        </w:tabs>
        <w:spacing w:after="292" w:line="248" w:lineRule="auto"/>
        <w:ind w:left="-15"/>
      </w:pPr>
    </w:p>
    <w:p w:rsidR="00D411B6" w:rsidRDefault="00D411B6" w:rsidP="00D411B6">
      <w:pPr>
        <w:tabs>
          <w:tab w:val="center" w:pos="408"/>
          <w:tab w:val="center" w:pos="3128"/>
          <w:tab w:val="center" w:pos="3836"/>
          <w:tab w:val="center" w:pos="4544"/>
          <w:tab w:val="center" w:pos="5253"/>
          <w:tab w:val="center" w:pos="5961"/>
          <w:tab w:val="center" w:pos="6669"/>
          <w:tab w:val="center" w:pos="7377"/>
          <w:tab w:val="center" w:pos="8791"/>
        </w:tabs>
      </w:pPr>
      <w:r>
        <w:rPr>
          <w:b/>
        </w:rPr>
        <w:t xml:space="preserve">ALLEGATO 1 </w:t>
      </w:r>
    </w:p>
    <w:p w:rsidR="00D411B6" w:rsidRDefault="00D411B6" w:rsidP="00D411B6">
      <w:pPr>
        <w:ind w:right="99"/>
        <w:jc w:val="right"/>
      </w:pPr>
      <w:r>
        <w:rPr>
          <w:b/>
        </w:rPr>
        <w:t xml:space="preserve"> </w:t>
      </w:r>
    </w:p>
    <w:p w:rsidR="00D411B6" w:rsidRDefault="00D411B6" w:rsidP="00D411B6">
      <w:pPr>
        <w:ind w:left="118" w:right="7" w:hanging="10"/>
        <w:jc w:val="center"/>
      </w:pPr>
      <w:r>
        <w:t xml:space="preserve">DICHIARAZIONE SOSTITUTIVA DI CERTIFICAZIONE </w:t>
      </w:r>
    </w:p>
    <w:p w:rsidR="00D411B6" w:rsidRDefault="00D411B6" w:rsidP="00D411B6">
      <w:pPr>
        <w:ind w:left="118" w:hanging="10"/>
        <w:jc w:val="center"/>
      </w:pPr>
      <w:r>
        <w:t xml:space="preserve">(art.46 DPR 445/2000) </w:t>
      </w:r>
    </w:p>
    <w:p w:rsidR="00D411B6" w:rsidRDefault="00D411B6" w:rsidP="00D411B6">
      <w:pPr>
        <w:ind w:left="165"/>
        <w:jc w:val="center"/>
      </w:pPr>
      <w:r>
        <w:t xml:space="preserve"> </w:t>
      </w:r>
    </w:p>
    <w:p w:rsidR="00D411B6" w:rsidRDefault="00D411B6" w:rsidP="00D411B6">
      <w:pPr>
        <w:ind w:left="165"/>
        <w:jc w:val="center"/>
      </w:pPr>
      <w:r>
        <w:t xml:space="preserve"> </w:t>
      </w:r>
    </w:p>
    <w:p w:rsidR="00D411B6" w:rsidRDefault="00D411B6" w:rsidP="00D411B6">
      <w:pPr>
        <w:ind w:left="165"/>
        <w:jc w:val="center"/>
      </w:pPr>
      <w:r>
        <w:t xml:space="preserve"> </w:t>
      </w:r>
    </w:p>
    <w:p w:rsidR="00D411B6" w:rsidRDefault="00D411B6" w:rsidP="00D411B6">
      <w:pPr>
        <w:spacing w:after="3" w:line="469" w:lineRule="auto"/>
        <w:ind w:left="-5" w:hanging="10"/>
      </w:pPr>
      <w:r>
        <w:t xml:space="preserve">Il sottoscritto ______________________________________ nato a ________________________________ Prov._________ il ________________________________________________________________________  in qualità di titolare / legale rappresentante della ditta ____________________________________________  con sede legale in ____________________ Prov.______ Via _______________________ n. ____________ Codice Fiscale _______________________________ Partita IVA __________________________________  </w:t>
      </w:r>
    </w:p>
    <w:p w:rsidR="00D411B6" w:rsidRDefault="00D411B6" w:rsidP="00D411B6">
      <w:pPr>
        <w:spacing w:after="225" w:line="248" w:lineRule="auto"/>
        <w:ind w:right="7"/>
        <w:jc w:val="both"/>
      </w:pPr>
      <w:r>
        <w:t xml:space="preserve">consapevole delle sanzioni penali, nel caso di dichiarazioni non veritiere, di formazione o uso di atti falsi, richiamate dall’art.76 del DPR 445/2000; </w:t>
      </w:r>
    </w:p>
    <w:p w:rsidR="00D411B6" w:rsidRDefault="00D411B6" w:rsidP="00D411B6">
      <w:pPr>
        <w:ind w:left="118" w:right="1" w:hanging="10"/>
        <w:jc w:val="center"/>
      </w:pPr>
      <w:r>
        <w:t xml:space="preserve">DICHIARA </w:t>
      </w:r>
    </w:p>
    <w:p w:rsidR="00D411B6" w:rsidRDefault="00D411B6" w:rsidP="00D411B6">
      <w:pPr>
        <w:ind w:left="165"/>
        <w:jc w:val="center"/>
      </w:pPr>
      <w:r>
        <w:t xml:space="preserve">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il medesimo e la ditta da lui rappresentata non sono mai incorsi in provvedimenti che comportano l’incapacità a contrattare con la Pubblica Amministrazione;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essere in regola con gli obblighi relativi al pagamento dei contributi previdenziali ed assistenziali per eventuali lavoratori dipendenti;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essere iscritto alla CCIAA di __________ al n. ______________ in data __________ alla seguente categoria _______________________________ ; </w:t>
      </w:r>
    </w:p>
    <w:p w:rsidR="00D411B6" w:rsidRDefault="00D411B6" w:rsidP="00D411B6">
      <w:pPr>
        <w:numPr>
          <w:ilvl w:val="0"/>
          <w:numId w:val="16"/>
        </w:numPr>
        <w:spacing w:after="57" w:line="248" w:lineRule="auto"/>
        <w:ind w:right="7" w:hanging="144"/>
        <w:jc w:val="both"/>
      </w:pPr>
      <w:r>
        <w:t xml:space="preserve">(eventualmente) in quanto cooperativa o consorzio di cooperative, di essere  </w:t>
      </w:r>
      <w:r>
        <w:tab/>
        <w:t xml:space="preserve">regolarmente </w:t>
      </w:r>
      <w:r>
        <w:tab/>
        <w:t xml:space="preserve">iscritta nel registro prefettizio / schedario generale della  </w:t>
      </w:r>
      <w:r>
        <w:tab/>
        <w:t xml:space="preserve">cooperazione di _______________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essere iscritto all’INPS sede di ______________ matricola n.______________________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essere iscritto all’INAIL sede di ______________ matricola n. _____________________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non avere riportato condanne penali e di non avere procedimenti penali pendenti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nulla risulta a proprio carico nel casellario giudiziale generale alla Procura della Repubblica presso il Tribunale di ______________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lastRenderedPageBreak/>
        <w:t xml:space="preserve">di non essere in stato di fallimento, di liquidazione ovvero di non avere in corso procedimenti per la dichiarazione di una di tali situazioni;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non aver subito condanne con sentenze passate in giudicato, per qualsiasi reato che incida sulla propria moralità professionale, o per delitti finanziari;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non essere stato sottoposto a misura di prevenzione e di non essere a conoscenza della esistenza a proprio carico e dei propri conviventi di procedimenti in corso per l’applicazione delle misure di prevenzione di cui alla Legge 575/1965 come succ. integrata e modificata né di cause ostative all’iscrizione negli albi di appaltatori o fornitori pubblici; </w:t>
      </w:r>
    </w:p>
    <w:p w:rsidR="00D411B6" w:rsidRDefault="00D411B6" w:rsidP="00D411B6">
      <w:pPr>
        <w:ind w:left="428"/>
      </w:pPr>
      <w:r>
        <w:t xml:space="preserve"> </w:t>
      </w:r>
    </w:p>
    <w:p w:rsidR="00D411B6" w:rsidRDefault="00D411B6" w:rsidP="00D411B6">
      <w:pPr>
        <w:ind w:left="428"/>
      </w:pPr>
      <w:r>
        <w:t xml:space="preserve"> </w:t>
      </w:r>
    </w:p>
    <w:p w:rsidR="00D411B6" w:rsidRDefault="00D411B6" w:rsidP="00D411B6">
      <w:pPr>
        <w:ind w:left="428"/>
      </w:pPr>
      <w:r>
        <w:t xml:space="preserve"> </w:t>
      </w:r>
    </w:p>
    <w:p w:rsidR="00D411B6" w:rsidRDefault="00D411B6" w:rsidP="00D411B6">
      <w:pPr>
        <w:ind w:left="428"/>
      </w:pPr>
      <w:r>
        <w:t xml:space="preserve">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non essere a conoscenza che nei confronti della ditta/consorzio/società ______________ di cui il sottoscritto è il legale rappresentante dal _________________ sussista alcun provvedimento giudiziario interdettivo disposto ai sensi della Legge 575/1965 come succ. integrata e modificata e che conseguentemente non sussistono cause di divieto, decadenza o sospensione di cui alla Legge 575/1965 come succ. integrata e modificata 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accettare senza condizione o riserva alcuna, tutte le norme e disposizioni contenute nel bando; </w:t>
      </w:r>
    </w:p>
    <w:p w:rsidR="00D411B6" w:rsidRDefault="00D411B6" w:rsidP="00D411B6">
      <w:pPr>
        <w:numPr>
          <w:ilvl w:val="0"/>
          <w:numId w:val="16"/>
        </w:numPr>
        <w:spacing w:after="52" w:line="248" w:lineRule="auto"/>
        <w:ind w:right="7" w:hanging="144"/>
        <w:jc w:val="both"/>
      </w:pPr>
      <w:r>
        <w:t xml:space="preserve">di applicare a favore dei lavoratori dipendenti condizioni giuridiche retributive non inferiori a quelle risultanti dai Contratti di lavoro;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non sussistono a proprio carico ed a carico dell’impresa rappresentata procedimenti in corso per l’applicazione delle misure di prevenzione di cui all’art.3 della Legge 1423/1956 o di alcuna delle cause ostative previste dall’art.10 della Legge 575/1965 come succ. integrata e modificata;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essere in regola con gli obblighi fiscali;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nei confronti dell’impresa non è stata irrogata la sanzione amministrativa dell’interdizione all’esercizio dell’attività o del divieto di contrarre con la Pubblica Amministrazione di fui all’art.9 comma 2 lett.a) e c) del D.Lgs.231/2001;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la impresa non si è avvalsa dei piani individuali di emersione di cui alla Legge 383/2001 ovvero che si è avvalsa dei piani individuali di emersione di cui alla Legge 383/2001 e che il periodo di emersione si è concluso;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di disporre di organico adeguato allo svolgimento delle prestazioni richieste; </w:t>
      </w:r>
    </w:p>
    <w:p w:rsidR="00D411B6" w:rsidRDefault="00D411B6" w:rsidP="00D411B6">
      <w:pPr>
        <w:numPr>
          <w:ilvl w:val="0"/>
          <w:numId w:val="16"/>
        </w:numPr>
        <w:spacing w:after="9" w:line="248" w:lineRule="auto"/>
        <w:ind w:right="7" w:hanging="144"/>
        <w:jc w:val="both"/>
      </w:pPr>
      <w:r>
        <w:t xml:space="preserve">che non si trova in alcuna delle posizioni o condizioni ostative previste dalla vigente legislazione in materia di lotta alla delinquenza di tipo mafioso; </w:t>
      </w:r>
    </w:p>
    <w:p w:rsidR="00D411B6" w:rsidRDefault="00D411B6" w:rsidP="00D411B6">
      <w:pPr>
        <w:numPr>
          <w:ilvl w:val="0"/>
          <w:numId w:val="17"/>
        </w:numPr>
        <w:spacing w:after="9" w:line="248" w:lineRule="auto"/>
        <w:ind w:right="7" w:hanging="144"/>
        <w:jc w:val="both"/>
      </w:pPr>
      <w:r>
        <w:t xml:space="preserve">che la ditta è in regola con le norme di cui al D.lgs. 81/08 e con la normativa vigente in materia di sicurezza e igiene del lavoro; </w:t>
      </w:r>
    </w:p>
    <w:p w:rsidR="00D411B6" w:rsidRDefault="00D411B6" w:rsidP="00D411B6">
      <w:pPr>
        <w:numPr>
          <w:ilvl w:val="0"/>
          <w:numId w:val="17"/>
        </w:numPr>
        <w:spacing w:after="9" w:line="248" w:lineRule="auto"/>
        <w:ind w:right="7" w:hanging="144"/>
        <w:jc w:val="both"/>
      </w:pPr>
      <w:r>
        <w:t xml:space="preserve">che la ditta ha preso piena conoscenza della natura della gara e di tutte le circostanze generali e speciali che possono aver influito sulla determinazione dell’offerta; </w:t>
      </w:r>
    </w:p>
    <w:p w:rsidR="00D411B6" w:rsidRDefault="00D411B6" w:rsidP="00D411B6">
      <w:pPr>
        <w:numPr>
          <w:ilvl w:val="0"/>
          <w:numId w:val="17"/>
        </w:numPr>
        <w:spacing w:after="9" w:line="248" w:lineRule="auto"/>
        <w:ind w:right="7" w:hanging="144"/>
        <w:jc w:val="both"/>
      </w:pPr>
      <w:r>
        <w:t xml:space="preserve">che la ditta, se invitata, accetta integralmente i contenuti della lettera di invito/avviso, Capitolato Speciale, Disciplinare di gara e che si impegna, in caso di aggiudicazione, a sottoscrivere il relativo contratto; </w:t>
      </w:r>
    </w:p>
    <w:p w:rsidR="00D411B6" w:rsidRDefault="00D411B6" w:rsidP="00D411B6">
      <w:pPr>
        <w:numPr>
          <w:ilvl w:val="0"/>
          <w:numId w:val="17"/>
        </w:numPr>
        <w:spacing w:after="9" w:line="248" w:lineRule="auto"/>
        <w:ind w:right="7" w:hanging="144"/>
        <w:jc w:val="both"/>
      </w:pPr>
      <w:r>
        <w:t xml:space="preserve">che la ditta è informata delle finalità e delle modalità di trattamento dei dati personali riportati nella presente dichiarazione sostitutiva, autorizzandone il trattamento ai sensi del D.Lgs. 196/2003. </w:t>
      </w:r>
    </w:p>
    <w:p w:rsidR="00D411B6" w:rsidRDefault="00D411B6" w:rsidP="0060344A">
      <w:pPr>
        <w:spacing w:after="228"/>
      </w:pPr>
      <w:r>
        <w:t xml:space="preserve"> Data _____________________ </w:t>
      </w:r>
    </w:p>
    <w:p w:rsidR="00D411B6" w:rsidRDefault="00D411B6" w:rsidP="00D411B6">
      <w:pPr>
        <w:numPr>
          <w:ilvl w:val="1"/>
          <w:numId w:val="17"/>
        </w:numPr>
        <w:spacing w:line="259" w:lineRule="auto"/>
        <w:ind w:right="145" w:hanging="360"/>
        <w:jc w:val="right"/>
      </w:pPr>
      <w:r>
        <w:rPr>
          <w:sz w:val="20"/>
        </w:rPr>
        <w:t xml:space="preserve">Timbro della Ditta </w:t>
      </w:r>
    </w:p>
    <w:p w:rsidR="00D411B6" w:rsidRDefault="00D411B6" w:rsidP="00D411B6">
      <w:pPr>
        <w:numPr>
          <w:ilvl w:val="1"/>
          <w:numId w:val="17"/>
        </w:numPr>
        <w:spacing w:line="259" w:lineRule="auto"/>
        <w:ind w:right="145" w:hanging="360"/>
        <w:jc w:val="right"/>
      </w:pPr>
      <w:r>
        <w:rPr>
          <w:sz w:val="20"/>
        </w:rPr>
        <w:t xml:space="preserve">Firma del titolare o legale rappresentante </w:t>
      </w:r>
    </w:p>
    <w:p w:rsidR="00D411B6" w:rsidRDefault="00D411B6" w:rsidP="00D411B6">
      <w:pPr>
        <w:tabs>
          <w:tab w:val="center" w:pos="9335"/>
          <w:tab w:val="center" w:pos="9640"/>
        </w:tabs>
      </w:pPr>
      <w:r>
        <w:tab/>
      </w: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sz w:val="20"/>
        </w:rPr>
        <w:t xml:space="preserve"> </w:t>
      </w:r>
    </w:p>
    <w:p w:rsidR="00D411B6" w:rsidRDefault="00D411B6" w:rsidP="00D411B6">
      <w:pPr>
        <w:spacing w:after="22" w:line="238" w:lineRule="auto"/>
      </w:pPr>
      <w:r>
        <w:rPr>
          <w:i/>
          <w:sz w:val="18"/>
        </w:rPr>
        <w:t xml:space="preserve">Ai sensi dell’art.38 del D.P.R. 28/12/2000 n° 445 la dichiarazione è sottoscritta e presentata all’Istituto  unitamente a copia fotostatica non autenticata di un documento di identità del sottoscrittore. </w:t>
      </w:r>
    </w:p>
    <w:p w:rsidR="00D411B6" w:rsidRDefault="00D411B6" w:rsidP="00D411B6">
      <w:pPr>
        <w:ind w:right="105"/>
        <w:jc w:val="right"/>
      </w:pPr>
      <w:bookmarkStart w:id="0" w:name="_GoBack"/>
      <w:bookmarkEnd w:id="0"/>
    </w:p>
    <w:p w:rsidR="00D411B6" w:rsidRDefault="0060344A" w:rsidP="00D411B6">
      <w:pPr>
        <w:pStyle w:val="Titolo1"/>
        <w:ind w:right="155"/>
      </w:pPr>
      <w:r>
        <w:t>A</w:t>
      </w:r>
      <w:r w:rsidR="00D411B6">
        <w:t xml:space="preserve">LLEGATO 2 </w:t>
      </w:r>
    </w:p>
    <w:p w:rsidR="00D411B6" w:rsidRDefault="00D411B6" w:rsidP="00D411B6">
      <w:pPr>
        <w:ind w:left="473"/>
      </w:pPr>
      <w:r>
        <w:t xml:space="preserve"> </w:t>
      </w:r>
    </w:p>
    <w:p w:rsidR="00D411B6" w:rsidRDefault="00D411B6" w:rsidP="00D411B6">
      <w:pPr>
        <w:ind w:left="118" w:right="7" w:hanging="10"/>
        <w:jc w:val="center"/>
      </w:pPr>
      <w:r>
        <w:t xml:space="preserve">DICHIARAZIONE SOSTITUTIVA DI CERTIFICAZIONE </w:t>
      </w:r>
    </w:p>
    <w:p w:rsidR="00D411B6" w:rsidRDefault="00D411B6" w:rsidP="00D411B6">
      <w:pPr>
        <w:ind w:left="118" w:hanging="10"/>
        <w:jc w:val="center"/>
      </w:pPr>
      <w:r>
        <w:t xml:space="preserve">(art.46 DPR 445/2000) </w:t>
      </w:r>
    </w:p>
    <w:p w:rsidR="00D411B6" w:rsidRDefault="00D411B6" w:rsidP="00D411B6">
      <w:pPr>
        <w:ind w:left="165"/>
        <w:jc w:val="center"/>
      </w:pPr>
      <w:r>
        <w:t xml:space="preserve"> </w:t>
      </w:r>
    </w:p>
    <w:p w:rsidR="007401EA" w:rsidRDefault="00D411B6" w:rsidP="00D411B6">
      <w:pPr>
        <w:spacing w:after="3" w:line="469" w:lineRule="auto"/>
        <w:ind w:left="-5" w:right="683" w:hanging="10"/>
      </w:pPr>
      <w:r>
        <w:t xml:space="preserve">Il sottoscritto </w:t>
      </w:r>
      <w:r w:rsidR="007401EA">
        <w:t>______</w:t>
      </w:r>
      <w:r>
        <w:t xml:space="preserve">_____________________ nato a __________________Prov._________ </w:t>
      </w:r>
    </w:p>
    <w:p w:rsidR="00D411B6" w:rsidRDefault="00D411B6" w:rsidP="00D411B6">
      <w:pPr>
        <w:spacing w:after="3" w:line="469" w:lineRule="auto"/>
        <w:ind w:left="-5" w:right="683" w:hanging="10"/>
      </w:pPr>
      <w:r>
        <w:t>il _________________________________ in qualità di titolare / legale rappresentante della ditta ______</w:t>
      </w:r>
      <w:r w:rsidR="007401EA">
        <w:t>___________________________</w:t>
      </w:r>
      <w:r>
        <w:t xml:space="preserve">  con sede legale in_______________________ Prov.______  Via ____________________ n. _____ </w:t>
      </w:r>
    </w:p>
    <w:p w:rsidR="00D411B6" w:rsidRDefault="00D411B6" w:rsidP="00D411B6">
      <w:pPr>
        <w:spacing w:after="241" w:line="248" w:lineRule="auto"/>
        <w:ind w:right="7"/>
        <w:jc w:val="both"/>
      </w:pPr>
      <w:r>
        <w:t xml:space="preserve">Codice Fiscale ______________________________Partita IVA ______________________________ </w:t>
      </w:r>
    </w:p>
    <w:p w:rsidR="00D411B6" w:rsidRDefault="00D411B6" w:rsidP="00D411B6">
      <w:pPr>
        <w:spacing w:after="9" w:line="515" w:lineRule="auto"/>
        <w:ind w:right="7"/>
        <w:jc w:val="both"/>
      </w:pPr>
      <w:r>
        <w:t xml:space="preserve">consapevole delle sanzioni penali, nel caso di dichiarazioni non veritiere, di formazione o uso di atti falsi, richiamate dall’art.76 del DPR 445/2000; </w:t>
      </w:r>
    </w:p>
    <w:p w:rsidR="00D411B6" w:rsidRDefault="00D411B6" w:rsidP="00D411B6">
      <w:pPr>
        <w:ind w:left="118" w:right="1" w:hanging="10"/>
        <w:jc w:val="center"/>
      </w:pPr>
      <w:r>
        <w:t>DICHIARA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6" w:line="248" w:lineRule="auto"/>
        <w:ind w:left="834" w:right="7" w:hanging="358"/>
        <w:jc w:val="both"/>
      </w:pPr>
      <w:r>
        <w:t>di non trovarsi in situazioni di controllo o di collegamento (formale e/o sostanziale) con altri concorrenti e che non si è accordato e non si accorderà con altri partecipanti alla selezione;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2" w:line="248" w:lineRule="auto"/>
        <w:ind w:left="834" w:right="7" w:hanging="358"/>
        <w:jc w:val="both"/>
      </w:pPr>
      <w:r>
        <w:t>che non sub-appalterà lavorazioni di alcun tipo ad altre imprese partecipanti alla selezione – in forma singola o associata – ed è consapevole che, in caso contrario tali sub-appalti non saranno autorizzati;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0" w:line="248" w:lineRule="auto"/>
        <w:ind w:left="834" w:right="7" w:hanging="358"/>
        <w:jc w:val="both"/>
      </w:pPr>
      <w:r>
        <w:t xml:space="preserve">che la propria offerta è improntata a serietà, integrità, indipendenza e segretezza, 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2" w:line="248" w:lineRule="auto"/>
        <w:ind w:left="834" w:right="7" w:hanging="358"/>
        <w:jc w:val="both"/>
      </w:pPr>
      <w:r>
        <w:t>di impegnarsi a conformare i propri comportamenti ai principi di lealtà, trasparenza e correttezza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3" w:line="248" w:lineRule="auto"/>
        <w:ind w:left="834" w:right="7" w:hanging="358"/>
        <w:jc w:val="both"/>
      </w:pPr>
      <w:r>
        <w:t>che non si è accordato e non si accorderà con altri partecipanti alla gara per limitare od eludere in alcun modo la concorrenza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9" w:line="248" w:lineRule="auto"/>
        <w:ind w:left="834" w:right="7" w:hanging="358"/>
        <w:jc w:val="both"/>
      </w:pPr>
      <w:r>
        <w:t xml:space="preserve">che in caso di aggiudicazione si obbliga espressamente a segnalare qualsiasi tentativo di turbativa, </w:t>
      </w:r>
    </w:p>
    <w:p w:rsidR="00D411B6" w:rsidRDefault="00D411B6" w:rsidP="00D411B6">
      <w:pPr>
        <w:spacing w:after="112" w:line="248" w:lineRule="auto"/>
        <w:ind w:left="833" w:right="156"/>
        <w:jc w:val="both"/>
      </w:pPr>
      <w:r>
        <w:t>irregolarità o distorsione nelle fasi di svolgimento della gara e/o durante l’esecuzione del contratto, da parte di ogni interessato o addetto o di chiunque possa influenzare le decisioni relative alla selezione in oggetto</w:t>
      </w:r>
      <w:r>
        <w:rPr>
          <w:b/>
        </w:rPr>
        <w:t xml:space="preserve"> </w:t>
      </w:r>
    </w:p>
    <w:p w:rsidR="00D411B6" w:rsidRDefault="00D411B6" w:rsidP="00D411B6">
      <w:pPr>
        <w:numPr>
          <w:ilvl w:val="0"/>
          <w:numId w:val="18"/>
        </w:numPr>
        <w:spacing w:after="111" w:line="248" w:lineRule="auto"/>
        <w:ind w:left="834" w:right="7" w:hanging="358"/>
        <w:jc w:val="both"/>
      </w:pPr>
      <w:r>
        <w:t>di obbligarsi espressamente a collaborare con le forze di Polizia , denunciando ogni tentativo di estorsione, intimidazione o condizionamento di natura criminale ( richiesta di tangenti, pressioni per indirizzare l’assunzione di personale o l’affidamento di sub-appalti a determinate imprese, danneggiamenti/furti di beni personali o in cantiere, ecc.)</w:t>
      </w:r>
      <w:r>
        <w:rPr>
          <w:b/>
        </w:rPr>
        <w:t xml:space="preserve"> </w:t>
      </w:r>
    </w:p>
    <w:p w:rsidR="00D411B6" w:rsidRDefault="00D411B6" w:rsidP="00D411B6">
      <w:pPr>
        <w:spacing w:after="9" w:line="248" w:lineRule="auto"/>
        <w:ind w:right="7"/>
        <w:jc w:val="both"/>
      </w:pPr>
      <w:r>
        <w:t xml:space="preserve">Data _____________________ </w:t>
      </w:r>
    </w:p>
    <w:p w:rsidR="00D411B6" w:rsidRDefault="00D411B6" w:rsidP="00D411B6">
      <w:pPr>
        <w:ind w:left="6160" w:right="9" w:hanging="10"/>
        <w:jc w:val="right"/>
      </w:pP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sz w:val="20"/>
        </w:rPr>
        <w:t xml:space="preserve">Timbro della Ditta </w:t>
      </w:r>
      <w:r>
        <w:rPr>
          <w:rFonts w:ascii="Segoe UI Symbol" w:eastAsia="Segoe UI Symbol" w:hAnsi="Segoe UI Symbol" w:cs="Segoe UI Symbol"/>
          <w:sz w:val="20"/>
        </w:rPr>
        <w:t>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sz w:val="20"/>
        </w:rPr>
        <w:t>Firma del titolare o legale rappresentante</w:t>
      </w:r>
      <w:r>
        <w:rPr>
          <w:b/>
          <w:sz w:val="20"/>
        </w:rPr>
        <w:t xml:space="preserve"> </w:t>
      </w:r>
    </w:p>
    <w:p w:rsidR="00D411B6" w:rsidRDefault="00D411B6" w:rsidP="00D411B6">
      <w:pPr>
        <w:spacing w:line="239" w:lineRule="auto"/>
      </w:pPr>
      <w:r>
        <w:rPr>
          <w:i/>
          <w:sz w:val="14"/>
        </w:rPr>
        <w:t xml:space="preserve">Ai sensi dell’art.38 del D.P.R. 28/12/2000 n° 445 la dichiarazione è sottoscritta e presentata all’Istituto  unitamente a copia fotostatica non autenticata di un documento di identità del sottoscrittore. </w:t>
      </w:r>
      <w:r>
        <w:br w:type="page"/>
      </w:r>
    </w:p>
    <w:p w:rsidR="00D411B6" w:rsidRDefault="00D411B6" w:rsidP="00D411B6">
      <w:pPr>
        <w:pStyle w:val="Titolo1"/>
        <w:ind w:right="5"/>
      </w:pPr>
      <w:r>
        <w:rPr>
          <w:sz w:val="24"/>
        </w:rPr>
        <w:lastRenderedPageBreak/>
        <w:t xml:space="preserve">MODELLO 1  </w:t>
      </w:r>
    </w:p>
    <w:p w:rsidR="00D411B6" w:rsidRDefault="00D411B6" w:rsidP="00D411B6">
      <w:pPr>
        <w:ind w:right="95"/>
        <w:jc w:val="right"/>
      </w:pPr>
      <w:r>
        <w:rPr>
          <w:b/>
        </w:rPr>
        <w:t xml:space="preserve"> </w:t>
      </w:r>
    </w:p>
    <w:p w:rsidR="00D411B6" w:rsidRDefault="00D411B6" w:rsidP="00D411B6">
      <w:pPr>
        <w:spacing w:after="28" w:line="253" w:lineRule="auto"/>
        <w:ind w:left="10" w:right="150" w:hanging="10"/>
        <w:jc w:val="right"/>
      </w:pPr>
      <w:r>
        <w:t xml:space="preserve">Al Dirigente Scolastico </w:t>
      </w:r>
    </w:p>
    <w:p w:rsidR="00812698" w:rsidRDefault="00812698" w:rsidP="00D411B6">
      <w:pPr>
        <w:spacing w:after="3" w:line="253" w:lineRule="auto"/>
        <w:ind w:left="10" w:right="150" w:hanging="10"/>
        <w:jc w:val="right"/>
      </w:pPr>
      <w:r>
        <w:t>Istituto Comprensivo di</w:t>
      </w:r>
    </w:p>
    <w:p w:rsidR="00D411B6" w:rsidRDefault="00812698" w:rsidP="00D411B6">
      <w:pPr>
        <w:spacing w:after="3" w:line="253" w:lineRule="auto"/>
        <w:ind w:left="10" w:right="150" w:hanging="10"/>
        <w:jc w:val="right"/>
      </w:pPr>
      <w:r>
        <w:t>CAMPI SALENTINA</w:t>
      </w:r>
      <w:r w:rsidR="00D411B6">
        <w:t xml:space="preserve"> </w:t>
      </w:r>
    </w:p>
    <w:p w:rsidR="00D411B6" w:rsidRDefault="00D411B6" w:rsidP="00D411B6">
      <w:r>
        <w:rPr>
          <w:b/>
        </w:rPr>
        <w:t xml:space="preserve"> </w:t>
      </w:r>
    </w:p>
    <w:p w:rsidR="00D411B6" w:rsidRDefault="00D411B6" w:rsidP="00D411B6">
      <w:pPr>
        <w:spacing w:after="230" w:line="248" w:lineRule="auto"/>
        <w:ind w:left="-5" w:right="142" w:hanging="10"/>
        <w:jc w:val="both"/>
      </w:pPr>
      <w:r>
        <w:t>Il</w:t>
      </w:r>
      <w:r w:rsidR="00812698">
        <w:t xml:space="preserve"> </w:t>
      </w:r>
      <w:r>
        <w:t xml:space="preserve">sottoscritto ___________________________________________________________________ </w:t>
      </w:r>
    </w:p>
    <w:p w:rsidR="00D411B6" w:rsidRDefault="00D411B6" w:rsidP="00D411B6">
      <w:pPr>
        <w:spacing w:after="4" w:line="446" w:lineRule="auto"/>
        <w:ind w:left="-5" w:right="113" w:hanging="10"/>
      </w:pPr>
      <w:r>
        <w:t xml:space="preserve">titolare/legale rappresentante  della Ditta______________________________________________ sita in _____________________ cap __________ Via __________________________n________ tel ____________________ cell _____________________e-mail__________________________ </w:t>
      </w:r>
    </w:p>
    <w:p w:rsidR="00D411B6" w:rsidRDefault="00D411B6" w:rsidP="00D411B6">
      <w:r>
        <w:t xml:space="preserve"> </w:t>
      </w:r>
    </w:p>
    <w:p w:rsidR="00FB0D47" w:rsidRDefault="00D411B6" w:rsidP="00D411B6">
      <w:pPr>
        <w:spacing w:after="4" w:line="232" w:lineRule="auto"/>
        <w:ind w:left="-5" w:right="113" w:hanging="10"/>
      </w:pPr>
      <w:r>
        <w:t xml:space="preserve">Presenta domanda di manifestazione di interesse per partecipare alla </w:t>
      </w:r>
      <w:r>
        <w:rPr>
          <w:b/>
        </w:rPr>
        <w:t>Gara per la realizzazione del progetto 10.8.1.A3-FESRPON-PU-2015-</w:t>
      </w:r>
      <w:r w:rsidR="007C3427">
        <w:rPr>
          <w:b/>
        </w:rPr>
        <w:t>400</w:t>
      </w:r>
      <w:r w:rsidR="00FB0D47">
        <w:t xml:space="preserve"> - “DIGIT SCHOOL 2015” e “PER UNA SEGRETERIA DIGITALE” </w:t>
      </w:r>
      <w:r>
        <w:t xml:space="preserve"> </w:t>
      </w:r>
    </w:p>
    <w:p w:rsidR="00D411B6" w:rsidRDefault="00D411B6" w:rsidP="00D411B6">
      <w:pPr>
        <w:spacing w:after="4" w:line="232" w:lineRule="auto"/>
        <w:ind w:left="-5" w:right="113" w:hanging="10"/>
      </w:pPr>
      <w:r>
        <w:t xml:space="preserve">Allega alla presente: </w:t>
      </w:r>
    </w:p>
    <w:p w:rsidR="00D411B6" w:rsidRDefault="00D411B6" w:rsidP="00FB0D47">
      <w:pPr>
        <w:spacing w:after="1"/>
      </w:pPr>
      <w:r>
        <w:t xml:space="preserve"> </w:t>
      </w:r>
      <w:r w:rsidR="00FB0D47">
        <w:tab/>
        <w:t>-</w:t>
      </w:r>
      <w:r>
        <w:t xml:space="preserve">Allegato 1 </w:t>
      </w:r>
    </w:p>
    <w:p w:rsidR="00D411B6" w:rsidRDefault="00D411B6" w:rsidP="00D411B6">
      <w:pPr>
        <w:numPr>
          <w:ilvl w:val="0"/>
          <w:numId w:val="19"/>
        </w:numPr>
        <w:spacing w:after="115" w:line="248" w:lineRule="auto"/>
        <w:ind w:left="721" w:right="142" w:hanging="154"/>
        <w:jc w:val="both"/>
      </w:pPr>
      <w:r>
        <w:t xml:space="preserve">Allegato 2 </w:t>
      </w:r>
    </w:p>
    <w:p w:rsidR="00D411B6" w:rsidRDefault="00D411B6" w:rsidP="00D411B6">
      <w:pPr>
        <w:numPr>
          <w:ilvl w:val="0"/>
          <w:numId w:val="19"/>
        </w:numPr>
        <w:spacing w:after="90" w:line="248" w:lineRule="auto"/>
        <w:ind w:left="721" w:right="142" w:hanging="154"/>
        <w:jc w:val="both"/>
      </w:pPr>
      <w:r>
        <w:t xml:space="preserve">Fotocopia documento di identità (carta identità – passaporto ) in corso di validità </w:t>
      </w:r>
    </w:p>
    <w:p w:rsidR="00D411B6" w:rsidRDefault="00D411B6" w:rsidP="00D411B6">
      <w:r>
        <w:t xml:space="preserve"> </w:t>
      </w:r>
    </w:p>
    <w:p w:rsidR="00D411B6" w:rsidRDefault="00D411B6" w:rsidP="00D411B6">
      <w:r>
        <w:t xml:space="preserve"> </w:t>
      </w:r>
    </w:p>
    <w:p w:rsidR="00D411B6" w:rsidRDefault="00D411B6" w:rsidP="00D411B6">
      <w:pPr>
        <w:spacing w:after="8" w:line="248" w:lineRule="auto"/>
        <w:ind w:left="-5" w:right="142" w:hanging="10"/>
        <w:jc w:val="both"/>
      </w:pPr>
      <w:r>
        <w:t xml:space="preserve">Si autorizza il trattamento dei dati personali ai sensi del D.Lgs 196/03. </w:t>
      </w:r>
    </w:p>
    <w:p w:rsidR="00D411B6" w:rsidRDefault="00D411B6" w:rsidP="00D411B6">
      <w:r>
        <w:t xml:space="preserve"> </w:t>
      </w:r>
    </w:p>
    <w:p w:rsidR="00D411B6" w:rsidRDefault="00D411B6" w:rsidP="00D411B6">
      <w:r>
        <w:t xml:space="preserve"> </w:t>
      </w:r>
    </w:p>
    <w:p w:rsidR="00D411B6" w:rsidRDefault="00D411B6" w:rsidP="00D411B6">
      <w:r>
        <w:t xml:space="preserve"> </w:t>
      </w:r>
    </w:p>
    <w:p w:rsidR="00D411B6" w:rsidRDefault="00D411B6" w:rsidP="00D411B6">
      <w:pPr>
        <w:spacing w:after="8" w:line="248" w:lineRule="auto"/>
        <w:ind w:left="-5" w:right="142" w:hanging="10"/>
        <w:jc w:val="both"/>
      </w:pPr>
      <w:r>
        <w:t xml:space="preserve">Data _____________________ </w:t>
      </w:r>
    </w:p>
    <w:p w:rsidR="00D411B6" w:rsidRDefault="00D411B6" w:rsidP="00D411B6">
      <w:pPr>
        <w:numPr>
          <w:ilvl w:val="1"/>
          <w:numId w:val="19"/>
        </w:numPr>
        <w:spacing w:after="3" w:line="253" w:lineRule="auto"/>
        <w:ind w:left="1648" w:right="150" w:hanging="361"/>
        <w:jc w:val="right"/>
      </w:pPr>
      <w:r>
        <w:t xml:space="preserve">Timbro della Ditta </w:t>
      </w:r>
    </w:p>
    <w:p w:rsidR="00D411B6" w:rsidRDefault="00D411B6" w:rsidP="00D411B6">
      <w:pPr>
        <w:numPr>
          <w:ilvl w:val="1"/>
          <w:numId w:val="19"/>
        </w:numPr>
        <w:spacing w:after="217" w:line="253" w:lineRule="auto"/>
        <w:ind w:left="1648" w:right="150" w:hanging="361"/>
        <w:jc w:val="right"/>
      </w:pPr>
      <w:r>
        <w:t xml:space="preserve">Firma del titolare o legale rappresentante </w:t>
      </w:r>
      <w:r>
        <w:rPr>
          <w:b/>
        </w:rPr>
        <w:t xml:space="preserve"> </w:t>
      </w:r>
    </w:p>
    <w:p w:rsidR="00D411B6" w:rsidRDefault="00D411B6" w:rsidP="00D411B6">
      <w:r>
        <w:t xml:space="preserve">                              </w:t>
      </w:r>
    </w:p>
    <w:p w:rsidR="004F381F" w:rsidRPr="004F381F" w:rsidRDefault="004F381F" w:rsidP="004F381F">
      <w:pPr>
        <w:tabs>
          <w:tab w:val="left" w:pos="1134"/>
        </w:tabs>
        <w:jc w:val="both"/>
        <w:rPr>
          <w:sz w:val="20"/>
          <w:szCs w:val="20"/>
        </w:rPr>
      </w:pPr>
    </w:p>
    <w:sectPr w:rsidR="004F381F" w:rsidRPr="004F381F" w:rsidSect="0085559B">
      <w:footerReference w:type="default" r:id="rId15"/>
      <w:pgSz w:w="11906" w:h="16838"/>
      <w:pgMar w:top="709" w:right="849" w:bottom="1843" w:left="1134" w:header="709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C1" w:rsidRDefault="004B28C1" w:rsidP="00B771D4">
      <w:r>
        <w:separator/>
      </w:r>
    </w:p>
  </w:endnote>
  <w:endnote w:type="continuationSeparator" w:id="0">
    <w:p w:rsidR="004B28C1" w:rsidRDefault="004B28C1" w:rsidP="00B7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856" w:rsidRPr="002950DB" w:rsidRDefault="00564856" w:rsidP="002950DB">
    <w:pPr>
      <w:pStyle w:val="Pidipagina"/>
      <w:pBdr>
        <w:top w:val="thinThickSmallGap" w:sz="24" w:space="1" w:color="622423"/>
      </w:pBdr>
      <w:rPr>
        <w:color w:val="632423"/>
        <w:sz w:val="18"/>
        <w:szCs w:val="18"/>
      </w:rPr>
    </w:pPr>
    <w:r w:rsidRPr="002950DB">
      <w:rPr>
        <w:color w:val="632423"/>
        <w:sz w:val="18"/>
        <w:szCs w:val="18"/>
      </w:rPr>
      <w:t xml:space="preserve">Responsabile del procedimento: </w:t>
    </w:r>
    <w:r w:rsidR="006D36FF">
      <w:rPr>
        <w:color w:val="632423"/>
        <w:sz w:val="18"/>
        <w:szCs w:val="18"/>
      </w:rPr>
      <w:t>Pagliara</w:t>
    </w:r>
  </w:p>
  <w:p w:rsidR="00564856" w:rsidRPr="00242F98" w:rsidRDefault="00564856" w:rsidP="002950DB">
    <w:pPr>
      <w:pStyle w:val="Pidipagina"/>
      <w:rPr>
        <w:color w:val="822B00"/>
        <w:sz w:val="18"/>
        <w:szCs w:val="18"/>
      </w:rPr>
    </w:pPr>
    <w:r w:rsidRPr="002950DB">
      <w:rPr>
        <w:color w:val="943634"/>
        <w:sz w:val="18"/>
        <w:szCs w:val="18"/>
      </w:rPr>
      <w:tab/>
      <w:t xml:space="preserve">                                                            </w:t>
    </w:r>
    <w:r>
      <w:rPr>
        <w:color w:val="943634"/>
        <w:sz w:val="18"/>
        <w:szCs w:val="18"/>
      </w:rPr>
      <w:t xml:space="preserve">                                  </w:t>
    </w:r>
    <w:r w:rsidRPr="00242F98">
      <w:rPr>
        <w:color w:val="822B00"/>
        <w:sz w:val="18"/>
        <w:szCs w:val="18"/>
      </w:rPr>
      <w:t xml:space="preserve">Piazza Giovanni XXIII, 13 - 73012 Campi Salentina (LE) - C.F. 93115530755 </w:t>
    </w:r>
    <w:r w:rsidRPr="00242F98">
      <w:rPr>
        <w:color w:val="822B00"/>
        <w:sz w:val="18"/>
        <w:szCs w:val="18"/>
      </w:rPr>
      <w:br/>
    </w:r>
    <w:r>
      <w:rPr>
        <w:color w:val="822B00"/>
        <w:sz w:val="18"/>
        <w:szCs w:val="18"/>
      </w:rPr>
      <w:t xml:space="preserve">                                                                                        </w:t>
    </w:r>
    <w:r w:rsidRPr="00242F98">
      <w:rPr>
        <w:color w:val="822B00"/>
        <w:sz w:val="18"/>
        <w:szCs w:val="18"/>
      </w:rPr>
      <w:t xml:space="preserve">Tel. 0832 791 133 - Fax 0832 183 1627 – www.comprensivocampisalentina.gov.it </w:t>
    </w:r>
  </w:p>
  <w:p w:rsidR="00564856" w:rsidRDefault="00564856" w:rsidP="00242F98">
    <w:pPr>
      <w:pStyle w:val="Pidipagina"/>
      <w:jc w:val="right"/>
      <w:rPr>
        <w:rFonts w:ascii="Trebuchet MS" w:hAnsi="Trebuchet MS"/>
        <w:sz w:val="19"/>
        <w:szCs w:val="19"/>
      </w:rPr>
    </w:pPr>
    <w:r w:rsidRPr="00242F98">
      <w:rPr>
        <w:color w:val="822B00"/>
        <w:sz w:val="18"/>
        <w:szCs w:val="18"/>
      </w:rPr>
      <w:t xml:space="preserve"> e-mail: leic8ad00c@istruzione.it </w:t>
    </w:r>
    <w:r w:rsidRPr="00242F98">
      <w:rPr>
        <w:vanish/>
        <w:color w:val="822B00"/>
        <w:sz w:val="18"/>
        <w:szCs w:val="18"/>
      </w:rPr>
      <w:t xml:space="preserve">Questo indirizzo email è protetto dagli spambots. E' necessario abilitare JavaScript per vederlo. </w:t>
    </w:r>
    <w:r w:rsidRPr="00242F98">
      <w:rPr>
        <w:color w:val="822B00"/>
        <w:sz w:val="18"/>
        <w:szCs w:val="18"/>
      </w:rPr>
      <w:t xml:space="preserve">- direzionecampi@tiscali.it </w:t>
    </w:r>
    <w:r w:rsidRPr="00242F98">
      <w:rPr>
        <w:vanish/>
        <w:color w:val="822B00"/>
        <w:sz w:val="18"/>
        <w:szCs w:val="18"/>
      </w:rPr>
      <w:t xml:space="preserve">Questo indirizzo email è protetto dagli spambots. E' necessario abilitare JavaScript per vederlo. </w:t>
    </w:r>
    <w:r w:rsidRPr="00242F98">
      <w:rPr>
        <w:color w:val="822B00"/>
        <w:sz w:val="18"/>
        <w:szCs w:val="18"/>
      </w:rPr>
      <w:t>- PEC: leic8ad00c@pec.istruzione.</w:t>
    </w:r>
    <w:r w:rsidRPr="00242F98">
      <w:rPr>
        <w:rFonts w:ascii="Trebuchet MS" w:hAnsi="Trebuchet MS"/>
        <w:color w:val="822B00"/>
        <w:sz w:val="19"/>
        <w:szCs w:val="19"/>
      </w:rPr>
      <w:t>it</w:t>
    </w:r>
  </w:p>
  <w:p w:rsidR="00564856" w:rsidRPr="002950DB" w:rsidRDefault="00564856">
    <w:pPr>
      <w:rPr>
        <w:color w:val="94363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C1" w:rsidRDefault="004B28C1" w:rsidP="00B771D4">
      <w:r>
        <w:separator/>
      </w:r>
    </w:p>
  </w:footnote>
  <w:footnote w:type="continuationSeparator" w:id="0">
    <w:p w:rsidR="004B28C1" w:rsidRDefault="004B28C1" w:rsidP="00B77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C7934"/>
    <w:multiLevelType w:val="hybridMultilevel"/>
    <w:tmpl w:val="1234CF7A"/>
    <w:lvl w:ilvl="0" w:tplc="8CFC2036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1EF3"/>
    <w:multiLevelType w:val="hybridMultilevel"/>
    <w:tmpl w:val="F606F718"/>
    <w:lvl w:ilvl="0" w:tplc="E4A4E610">
      <w:start w:val="1"/>
      <w:numFmt w:val="bullet"/>
      <w:lvlText w:val="-"/>
      <w:lvlJc w:val="left"/>
      <w:pPr>
        <w:ind w:left="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D0B3EE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9CD868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4C9D0E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F81226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8286AE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001092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D2C0E0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665CD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5F310C"/>
    <w:multiLevelType w:val="hybridMultilevel"/>
    <w:tmpl w:val="B4A4A628"/>
    <w:lvl w:ilvl="0" w:tplc="F52C18EC">
      <w:start w:val="1"/>
      <w:numFmt w:val="bullet"/>
      <w:lvlText w:val="-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BE816A">
      <w:start w:val="1"/>
      <w:numFmt w:val="bullet"/>
      <w:lvlText w:val="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9EC5E8">
      <w:start w:val="1"/>
      <w:numFmt w:val="bullet"/>
      <w:lvlText w:val="▪"/>
      <w:lvlJc w:val="left"/>
      <w:pPr>
        <w:ind w:left="74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74C232">
      <w:start w:val="1"/>
      <w:numFmt w:val="bullet"/>
      <w:lvlText w:val="•"/>
      <w:lvlJc w:val="left"/>
      <w:pPr>
        <w:ind w:left="8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B6F2C0">
      <w:start w:val="1"/>
      <w:numFmt w:val="bullet"/>
      <w:lvlText w:val="o"/>
      <w:lvlJc w:val="left"/>
      <w:pPr>
        <w:ind w:left="8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34645E">
      <w:start w:val="1"/>
      <w:numFmt w:val="bullet"/>
      <w:lvlText w:val="▪"/>
      <w:lvlJc w:val="left"/>
      <w:pPr>
        <w:ind w:left="96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2050E8">
      <w:start w:val="1"/>
      <w:numFmt w:val="bullet"/>
      <w:lvlText w:val="•"/>
      <w:lvlJc w:val="left"/>
      <w:pPr>
        <w:ind w:left="10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F861EE">
      <w:start w:val="1"/>
      <w:numFmt w:val="bullet"/>
      <w:lvlText w:val="o"/>
      <w:lvlJc w:val="left"/>
      <w:pPr>
        <w:ind w:left="11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ECBE74">
      <w:start w:val="1"/>
      <w:numFmt w:val="bullet"/>
      <w:lvlText w:val="▪"/>
      <w:lvlJc w:val="left"/>
      <w:pPr>
        <w:ind w:left="118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957194"/>
    <w:multiLevelType w:val="hybridMultilevel"/>
    <w:tmpl w:val="25F213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C47EB"/>
    <w:multiLevelType w:val="hybridMultilevel"/>
    <w:tmpl w:val="61E2B4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511F8"/>
    <w:multiLevelType w:val="hybridMultilevel"/>
    <w:tmpl w:val="26D29B20"/>
    <w:lvl w:ilvl="0" w:tplc="C1847BB6">
      <w:start w:val="1"/>
      <w:numFmt w:val="lowerLetter"/>
      <w:lvlText w:val="%1)"/>
      <w:lvlJc w:val="left"/>
      <w:pPr>
        <w:ind w:left="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12F8D8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C215D0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6AAD5A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2EE86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E83C76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9A14C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02E156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AEA7D4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B8027C"/>
    <w:multiLevelType w:val="hybridMultilevel"/>
    <w:tmpl w:val="0660EC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15E1B"/>
    <w:multiLevelType w:val="hybridMultilevel"/>
    <w:tmpl w:val="0DE67972"/>
    <w:lvl w:ilvl="0" w:tplc="8CFC2036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A6E00"/>
    <w:multiLevelType w:val="hybridMultilevel"/>
    <w:tmpl w:val="41BC2074"/>
    <w:lvl w:ilvl="0" w:tplc="8CFC2036">
      <w:numFmt w:val="bullet"/>
      <w:lvlText w:val="-"/>
      <w:lvlJc w:val="left"/>
      <w:pPr>
        <w:ind w:left="928" w:hanging="360"/>
      </w:pPr>
      <w:rPr>
        <w:rFonts w:ascii="TimesNewRomanPSMT" w:eastAsia="Times New Roman" w:hAnsi="TimesNewRomanPSMT" w:cs="TimesNewRomanPSMT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583" w:hanging="360"/>
      </w:pPr>
    </w:lvl>
    <w:lvl w:ilvl="2" w:tplc="0410001B" w:tentative="1">
      <w:start w:val="1"/>
      <w:numFmt w:val="lowerRoman"/>
      <w:lvlText w:val="%3."/>
      <w:lvlJc w:val="right"/>
      <w:pPr>
        <w:ind w:left="1303" w:hanging="180"/>
      </w:pPr>
    </w:lvl>
    <w:lvl w:ilvl="3" w:tplc="0410000F" w:tentative="1">
      <w:start w:val="1"/>
      <w:numFmt w:val="decimal"/>
      <w:lvlText w:val="%4."/>
      <w:lvlJc w:val="left"/>
      <w:pPr>
        <w:ind w:left="2023" w:hanging="360"/>
      </w:pPr>
    </w:lvl>
    <w:lvl w:ilvl="4" w:tplc="04100019" w:tentative="1">
      <w:start w:val="1"/>
      <w:numFmt w:val="lowerLetter"/>
      <w:lvlText w:val="%5."/>
      <w:lvlJc w:val="left"/>
      <w:pPr>
        <w:ind w:left="2743" w:hanging="360"/>
      </w:pPr>
    </w:lvl>
    <w:lvl w:ilvl="5" w:tplc="0410001B" w:tentative="1">
      <w:start w:val="1"/>
      <w:numFmt w:val="lowerRoman"/>
      <w:lvlText w:val="%6."/>
      <w:lvlJc w:val="right"/>
      <w:pPr>
        <w:ind w:left="3463" w:hanging="180"/>
      </w:pPr>
    </w:lvl>
    <w:lvl w:ilvl="6" w:tplc="0410000F" w:tentative="1">
      <w:start w:val="1"/>
      <w:numFmt w:val="decimal"/>
      <w:lvlText w:val="%7."/>
      <w:lvlJc w:val="left"/>
      <w:pPr>
        <w:ind w:left="4183" w:hanging="360"/>
      </w:pPr>
    </w:lvl>
    <w:lvl w:ilvl="7" w:tplc="04100019" w:tentative="1">
      <w:start w:val="1"/>
      <w:numFmt w:val="lowerLetter"/>
      <w:lvlText w:val="%8."/>
      <w:lvlJc w:val="left"/>
      <w:pPr>
        <w:ind w:left="4903" w:hanging="360"/>
      </w:pPr>
    </w:lvl>
    <w:lvl w:ilvl="8" w:tplc="0410001B" w:tentative="1">
      <w:start w:val="1"/>
      <w:numFmt w:val="lowerRoman"/>
      <w:lvlText w:val="%9."/>
      <w:lvlJc w:val="right"/>
      <w:pPr>
        <w:ind w:left="5623" w:hanging="180"/>
      </w:pPr>
    </w:lvl>
  </w:abstractNum>
  <w:abstractNum w:abstractNumId="9" w15:restartNumberingAfterBreak="0">
    <w:nsid w:val="571C0B6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7552C7"/>
    <w:multiLevelType w:val="hybridMultilevel"/>
    <w:tmpl w:val="A9BAF86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02A8A"/>
    <w:multiLevelType w:val="hybridMultilevel"/>
    <w:tmpl w:val="4FD0692C"/>
    <w:lvl w:ilvl="0" w:tplc="8CFC2036">
      <w:numFmt w:val="bullet"/>
      <w:lvlText w:val="-"/>
      <w:lvlJc w:val="left"/>
      <w:pPr>
        <w:ind w:left="578" w:hanging="360"/>
      </w:pPr>
      <w:rPr>
        <w:rFonts w:ascii="TimesNewRomanPSMT" w:eastAsia="Times New Roman" w:hAnsi="TimesNewRomanPSMT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63E06079"/>
    <w:multiLevelType w:val="hybridMultilevel"/>
    <w:tmpl w:val="F4506CD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10236"/>
    <w:multiLevelType w:val="hybridMultilevel"/>
    <w:tmpl w:val="FF109A62"/>
    <w:lvl w:ilvl="0" w:tplc="48C4E9E8">
      <w:start w:val="1"/>
      <w:numFmt w:val="decimal"/>
      <w:lvlText w:val="%1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7E5DA6">
      <w:start w:val="1"/>
      <w:numFmt w:val="lowerLetter"/>
      <w:lvlText w:val="%2"/>
      <w:lvlJc w:val="left"/>
      <w:pPr>
        <w:ind w:left="1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58E334">
      <w:start w:val="1"/>
      <w:numFmt w:val="lowerRoman"/>
      <w:lvlText w:val="%3"/>
      <w:lvlJc w:val="left"/>
      <w:pPr>
        <w:ind w:left="2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F4DC4A">
      <w:start w:val="1"/>
      <w:numFmt w:val="decimal"/>
      <w:lvlText w:val="%4"/>
      <w:lvlJc w:val="left"/>
      <w:pPr>
        <w:ind w:left="2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101716">
      <w:start w:val="1"/>
      <w:numFmt w:val="lowerLetter"/>
      <w:lvlText w:val="%5"/>
      <w:lvlJc w:val="left"/>
      <w:pPr>
        <w:ind w:left="3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E28D2A">
      <w:start w:val="1"/>
      <w:numFmt w:val="lowerRoman"/>
      <w:lvlText w:val="%6"/>
      <w:lvlJc w:val="left"/>
      <w:pPr>
        <w:ind w:left="4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9EFD4C">
      <w:start w:val="1"/>
      <w:numFmt w:val="decimal"/>
      <w:lvlText w:val="%7"/>
      <w:lvlJc w:val="left"/>
      <w:pPr>
        <w:ind w:left="5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DA9A9C">
      <w:start w:val="1"/>
      <w:numFmt w:val="lowerLetter"/>
      <w:lvlText w:val="%8"/>
      <w:lvlJc w:val="left"/>
      <w:pPr>
        <w:ind w:left="5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34E94A">
      <w:start w:val="1"/>
      <w:numFmt w:val="lowerRoman"/>
      <w:lvlText w:val="%9"/>
      <w:lvlJc w:val="left"/>
      <w:pPr>
        <w:ind w:left="6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BA3FD0"/>
    <w:multiLevelType w:val="hybridMultilevel"/>
    <w:tmpl w:val="6B5C36B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2671C0"/>
    <w:multiLevelType w:val="hybridMultilevel"/>
    <w:tmpl w:val="5D948B6C"/>
    <w:lvl w:ilvl="0" w:tplc="1284C976">
      <w:start w:val="1"/>
      <w:numFmt w:val="bullet"/>
      <w:lvlText w:val="-"/>
      <w:lvlJc w:val="left"/>
      <w:pPr>
        <w:ind w:left="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FE6C6A">
      <w:start w:val="1"/>
      <w:numFmt w:val="bullet"/>
      <w:lvlText w:val=""/>
      <w:lvlJc w:val="left"/>
      <w:pPr>
        <w:ind w:left="13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CC4AD4">
      <w:start w:val="1"/>
      <w:numFmt w:val="bullet"/>
      <w:lvlText w:val="▪"/>
      <w:lvlJc w:val="left"/>
      <w:pPr>
        <w:ind w:left="7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4AD236">
      <w:start w:val="1"/>
      <w:numFmt w:val="bullet"/>
      <w:lvlText w:val="•"/>
      <w:lvlJc w:val="left"/>
      <w:pPr>
        <w:ind w:left="8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E282F4">
      <w:start w:val="1"/>
      <w:numFmt w:val="bullet"/>
      <w:lvlText w:val="o"/>
      <w:lvlJc w:val="left"/>
      <w:pPr>
        <w:ind w:left="9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AACCC2">
      <w:start w:val="1"/>
      <w:numFmt w:val="bullet"/>
      <w:lvlText w:val="▪"/>
      <w:lvlJc w:val="left"/>
      <w:pPr>
        <w:ind w:left="10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72665A">
      <w:start w:val="1"/>
      <w:numFmt w:val="bullet"/>
      <w:lvlText w:val="•"/>
      <w:lvlJc w:val="left"/>
      <w:pPr>
        <w:ind w:left="10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E6EFFC">
      <w:start w:val="1"/>
      <w:numFmt w:val="bullet"/>
      <w:lvlText w:val="o"/>
      <w:lvlJc w:val="left"/>
      <w:pPr>
        <w:ind w:left="11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625B7A">
      <w:start w:val="1"/>
      <w:numFmt w:val="bullet"/>
      <w:lvlText w:val="▪"/>
      <w:lvlJc w:val="left"/>
      <w:pPr>
        <w:ind w:left="12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B6330B"/>
    <w:multiLevelType w:val="hybridMultilevel"/>
    <w:tmpl w:val="28BAF252"/>
    <w:lvl w:ilvl="0" w:tplc="F1ECAC3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0C61EC"/>
    <w:multiLevelType w:val="hybridMultilevel"/>
    <w:tmpl w:val="D2964E0C"/>
    <w:lvl w:ilvl="0" w:tplc="0410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7E1F4C53"/>
    <w:multiLevelType w:val="hybridMultilevel"/>
    <w:tmpl w:val="854C4030"/>
    <w:lvl w:ilvl="0" w:tplc="FBAEE9DE">
      <w:start w:val="1"/>
      <w:numFmt w:val="bullet"/>
      <w:lvlText w:val=""/>
      <w:lvlJc w:val="left"/>
      <w:pPr>
        <w:ind w:left="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46C896">
      <w:start w:val="1"/>
      <w:numFmt w:val="bullet"/>
      <w:lvlText w:val="o"/>
      <w:lvlJc w:val="left"/>
      <w:pPr>
        <w:ind w:left="13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2CCF46">
      <w:start w:val="1"/>
      <w:numFmt w:val="bullet"/>
      <w:lvlText w:val="▪"/>
      <w:lvlJc w:val="left"/>
      <w:pPr>
        <w:ind w:left="2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586148">
      <w:start w:val="1"/>
      <w:numFmt w:val="bullet"/>
      <w:lvlText w:val="•"/>
      <w:lvlJc w:val="left"/>
      <w:pPr>
        <w:ind w:left="2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2E7D68">
      <w:start w:val="1"/>
      <w:numFmt w:val="bullet"/>
      <w:lvlText w:val="o"/>
      <w:lvlJc w:val="left"/>
      <w:pPr>
        <w:ind w:left="35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08A850">
      <w:start w:val="1"/>
      <w:numFmt w:val="bullet"/>
      <w:lvlText w:val="▪"/>
      <w:lvlJc w:val="left"/>
      <w:pPr>
        <w:ind w:left="4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309DC8">
      <w:start w:val="1"/>
      <w:numFmt w:val="bullet"/>
      <w:lvlText w:val="•"/>
      <w:lvlJc w:val="left"/>
      <w:pPr>
        <w:ind w:left="4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5217B8">
      <w:start w:val="1"/>
      <w:numFmt w:val="bullet"/>
      <w:lvlText w:val="o"/>
      <w:lvlJc w:val="left"/>
      <w:pPr>
        <w:ind w:left="56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BE98CA">
      <w:start w:val="1"/>
      <w:numFmt w:val="bullet"/>
      <w:lvlText w:val="▪"/>
      <w:lvlJc w:val="left"/>
      <w:pPr>
        <w:ind w:left="6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3"/>
  </w:num>
  <w:num w:numId="3">
    <w:abstractNumId w:val="16"/>
  </w:num>
  <w:num w:numId="4">
    <w:abstractNumId w:val="10"/>
  </w:num>
  <w:num w:numId="5">
    <w:abstractNumId w:val="0"/>
  </w:num>
  <w:num w:numId="6">
    <w:abstractNumId w:val="11"/>
  </w:num>
  <w:num w:numId="7">
    <w:abstractNumId w:val="17"/>
  </w:num>
  <w:num w:numId="8">
    <w:abstractNumId w:val="8"/>
  </w:num>
  <w:num w:numId="9">
    <w:abstractNumId w:val="7"/>
  </w:num>
  <w:num w:numId="10">
    <w:abstractNumId w:val="6"/>
  </w:num>
  <w:num w:numId="11">
    <w:abstractNumId w:val="12"/>
  </w:num>
  <w:num w:numId="12">
    <w:abstractNumId w:val="9"/>
  </w:num>
  <w:num w:numId="13">
    <w:abstractNumId w:val="4"/>
  </w:num>
  <w:num w:numId="14">
    <w:abstractNumId w:val="1"/>
  </w:num>
  <w:num w:numId="15">
    <w:abstractNumId w:val="5"/>
  </w:num>
  <w:num w:numId="16">
    <w:abstractNumId w:val="18"/>
  </w:num>
  <w:num w:numId="17">
    <w:abstractNumId w:val="15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>
      <o:colormru v:ext="edit" colors="#9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F6"/>
    <w:rsid w:val="00006BAB"/>
    <w:rsid w:val="00010DE1"/>
    <w:rsid w:val="00011CA7"/>
    <w:rsid w:val="000145D4"/>
    <w:rsid w:val="00021311"/>
    <w:rsid w:val="000260AC"/>
    <w:rsid w:val="0003371E"/>
    <w:rsid w:val="00037066"/>
    <w:rsid w:val="00037921"/>
    <w:rsid w:val="000479EA"/>
    <w:rsid w:val="00060EE1"/>
    <w:rsid w:val="00063740"/>
    <w:rsid w:val="00064A97"/>
    <w:rsid w:val="00073AD4"/>
    <w:rsid w:val="00084452"/>
    <w:rsid w:val="00084FD3"/>
    <w:rsid w:val="000A57FA"/>
    <w:rsid w:val="000B2377"/>
    <w:rsid w:val="000B3424"/>
    <w:rsid w:val="000D5459"/>
    <w:rsid w:val="00114BFF"/>
    <w:rsid w:val="0011767B"/>
    <w:rsid w:val="00123E0D"/>
    <w:rsid w:val="0014580B"/>
    <w:rsid w:val="00147FAC"/>
    <w:rsid w:val="001521CE"/>
    <w:rsid w:val="00165151"/>
    <w:rsid w:val="0016533C"/>
    <w:rsid w:val="0018012A"/>
    <w:rsid w:val="001A0DDB"/>
    <w:rsid w:val="001A4C5E"/>
    <w:rsid w:val="001A54D4"/>
    <w:rsid w:val="001B23DA"/>
    <w:rsid w:val="001B63C7"/>
    <w:rsid w:val="001B7FA9"/>
    <w:rsid w:val="001C3EE2"/>
    <w:rsid w:val="001D0A67"/>
    <w:rsid w:val="001E207D"/>
    <w:rsid w:val="001F12CF"/>
    <w:rsid w:val="001F2475"/>
    <w:rsid w:val="002022A6"/>
    <w:rsid w:val="00215DC5"/>
    <w:rsid w:val="002203C9"/>
    <w:rsid w:val="00231E8E"/>
    <w:rsid w:val="00241FEF"/>
    <w:rsid w:val="00242F98"/>
    <w:rsid w:val="002530D3"/>
    <w:rsid w:val="00261D7C"/>
    <w:rsid w:val="0028043E"/>
    <w:rsid w:val="002950DB"/>
    <w:rsid w:val="00297DC1"/>
    <w:rsid w:val="002D0C15"/>
    <w:rsid w:val="002D2832"/>
    <w:rsid w:val="002D4B4F"/>
    <w:rsid w:val="002E60AA"/>
    <w:rsid w:val="00314EB3"/>
    <w:rsid w:val="00325840"/>
    <w:rsid w:val="00341050"/>
    <w:rsid w:val="00375657"/>
    <w:rsid w:val="003775C6"/>
    <w:rsid w:val="00381B9B"/>
    <w:rsid w:val="003A332A"/>
    <w:rsid w:val="003F249E"/>
    <w:rsid w:val="003F3074"/>
    <w:rsid w:val="003F416B"/>
    <w:rsid w:val="003F4B86"/>
    <w:rsid w:val="003F4D08"/>
    <w:rsid w:val="0040023B"/>
    <w:rsid w:val="00424FE9"/>
    <w:rsid w:val="004278BA"/>
    <w:rsid w:val="0043191C"/>
    <w:rsid w:val="004324A5"/>
    <w:rsid w:val="004367B1"/>
    <w:rsid w:val="00442D01"/>
    <w:rsid w:val="004430B6"/>
    <w:rsid w:val="00443E88"/>
    <w:rsid w:val="00455390"/>
    <w:rsid w:val="004570D1"/>
    <w:rsid w:val="00461D5B"/>
    <w:rsid w:val="00463B30"/>
    <w:rsid w:val="00467660"/>
    <w:rsid w:val="00473A62"/>
    <w:rsid w:val="00484B59"/>
    <w:rsid w:val="0048791E"/>
    <w:rsid w:val="004A552C"/>
    <w:rsid w:val="004B28C1"/>
    <w:rsid w:val="004B2AD9"/>
    <w:rsid w:val="004B3534"/>
    <w:rsid w:val="004C7502"/>
    <w:rsid w:val="004C77FB"/>
    <w:rsid w:val="004D0FE3"/>
    <w:rsid w:val="004E7B66"/>
    <w:rsid w:val="004F1723"/>
    <w:rsid w:val="004F381F"/>
    <w:rsid w:val="00503A36"/>
    <w:rsid w:val="0050478D"/>
    <w:rsid w:val="005060F5"/>
    <w:rsid w:val="00506306"/>
    <w:rsid w:val="00526946"/>
    <w:rsid w:val="005315C7"/>
    <w:rsid w:val="0054612B"/>
    <w:rsid w:val="00551639"/>
    <w:rsid w:val="00564856"/>
    <w:rsid w:val="00576D00"/>
    <w:rsid w:val="00592F5B"/>
    <w:rsid w:val="00596F54"/>
    <w:rsid w:val="005A0857"/>
    <w:rsid w:val="005A1C95"/>
    <w:rsid w:val="005A75BF"/>
    <w:rsid w:val="005B5D44"/>
    <w:rsid w:val="005E6C15"/>
    <w:rsid w:val="005F268B"/>
    <w:rsid w:val="005F3EFF"/>
    <w:rsid w:val="005F765A"/>
    <w:rsid w:val="00602683"/>
    <w:rsid w:val="00602D4A"/>
    <w:rsid w:val="0060344A"/>
    <w:rsid w:val="006037E8"/>
    <w:rsid w:val="00603A2F"/>
    <w:rsid w:val="00606D5F"/>
    <w:rsid w:val="00625A15"/>
    <w:rsid w:val="00632644"/>
    <w:rsid w:val="00636013"/>
    <w:rsid w:val="006372E8"/>
    <w:rsid w:val="0064196D"/>
    <w:rsid w:val="006802F7"/>
    <w:rsid w:val="006803A8"/>
    <w:rsid w:val="006A24E1"/>
    <w:rsid w:val="006A5C6B"/>
    <w:rsid w:val="006A78C3"/>
    <w:rsid w:val="006B44B0"/>
    <w:rsid w:val="006C520E"/>
    <w:rsid w:val="006D36FF"/>
    <w:rsid w:val="006D6B6F"/>
    <w:rsid w:val="006F515F"/>
    <w:rsid w:val="0070007A"/>
    <w:rsid w:val="00712DF2"/>
    <w:rsid w:val="0071583A"/>
    <w:rsid w:val="00731E2F"/>
    <w:rsid w:val="007401EA"/>
    <w:rsid w:val="007460E2"/>
    <w:rsid w:val="007544B2"/>
    <w:rsid w:val="00773AA1"/>
    <w:rsid w:val="00781ABA"/>
    <w:rsid w:val="007A58EB"/>
    <w:rsid w:val="007A65F6"/>
    <w:rsid w:val="007B0802"/>
    <w:rsid w:val="007C3427"/>
    <w:rsid w:val="0080241D"/>
    <w:rsid w:val="008033B9"/>
    <w:rsid w:val="00806EDA"/>
    <w:rsid w:val="00812698"/>
    <w:rsid w:val="008146B4"/>
    <w:rsid w:val="00825F9A"/>
    <w:rsid w:val="00835887"/>
    <w:rsid w:val="00852256"/>
    <w:rsid w:val="00853BAC"/>
    <w:rsid w:val="0085559B"/>
    <w:rsid w:val="00861472"/>
    <w:rsid w:val="008638DB"/>
    <w:rsid w:val="00871E43"/>
    <w:rsid w:val="008721F6"/>
    <w:rsid w:val="0087634C"/>
    <w:rsid w:val="00877100"/>
    <w:rsid w:val="008903EC"/>
    <w:rsid w:val="00891EB2"/>
    <w:rsid w:val="008A292F"/>
    <w:rsid w:val="008A6F88"/>
    <w:rsid w:val="008B6265"/>
    <w:rsid w:val="008C0477"/>
    <w:rsid w:val="008C130C"/>
    <w:rsid w:val="008C685F"/>
    <w:rsid w:val="008D2C54"/>
    <w:rsid w:val="008E1E47"/>
    <w:rsid w:val="008F2F61"/>
    <w:rsid w:val="008F4280"/>
    <w:rsid w:val="008F72D5"/>
    <w:rsid w:val="008F743B"/>
    <w:rsid w:val="008F7A0E"/>
    <w:rsid w:val="008F7D3D"/>
    <w:rsid w:val="00905D32"/>
    <w:rsid w:val="00906DE5"/>
    <w:rsid w:val="00914191"/>
    <w:rsid w:val="009209E6"/>
    <w:rsid w:val="009243B6"/>
    <w:rsid w:val="00925051"/>
    <w:rsid w:val="0094177A"/>
    <w:rsid w:val="00944253"/>
    <w:rsid w:val="00945E14"/>
    <w:rsid w:val="00962DED"/>
    <w:rsid w:val="00971C7C"/>
    <w:rsid w:val="00975522"/>
    <w:rsid w:val="0097735E"/>
    <w:rsid w:val="00981039"/>
    <w:rsid w:val="00981AF7"/>
    <w:rsid w:val="00994E1C"/>
    <w:rsid w:val="009A0445"/>
    <w:rsid w:val="009C74F3"/>
    <w:rsid w:val="009D426B"/>
    <w:rsid w:val="009E38D2"/>
    <w:rsid w:val="009F2512"/>
    <w:rsid w:val="00A05FF2"/>
    <w:rsid w:val="00A06715"/>
    <w:rsid w:val="00A220A8"/>
    <w:rsid w:val="00A23A39"/>
    <w:rsid w:val="00A2531E"/>
    <w:rsid w:val="00A26D2A"/>
    <w:rsid w:val="00A43FCB"/>
    <w:rsid w:val="00A6130E"/>
    <w:rsid w:val="00A77191"/>
    <w:rsid w:val="00A77290"/>
    <w:rsid w:val="00A82CF9"/>
    <w:rsid w:val="00A86DE0"/>
    <w:rsid w:val="00A908D9"/>
    <w:rsid w:val="00AA19E1"/>
    <w:rsid w:val="00AB0D43"/>
    <w:rsid w:val="00AB5AF9"/>
    <w:rsid w:val="00AD058F"/>
    <w:rsid w:val="00AD5A7A"/>
    <w:rsid w:val="00AE44D8"/>
    <w:rsid w:val="00B00CB4"/>
    <w:rsid w:val="00B036D2"/>
    <w:rsid w:val="00B11DF6"/>
    <w:rsid w:val="00B17B51"/>
    <w:rsid w:val="00B346DC"/>
    <w:rsid w:val="00B41E51"/>
    <w:rsid w:val="00B44269"/>
    <w:rsid w:val="00B446B1"/>
    <w:rsid w:val="00B56EAD"/>
    <w:rsid w:val="00B7680F"/>
    <w:rsid w:val="00B771D4"/>
    <w:rsid w:val="00B95B8E"/>
    <w:rsid w:val="00BC1D7E"/>
    <w:rsid w:val="00BC3A4B"/>
    <w:rsid w:val="00BD1E13"/>
    <w:rsid w:val="00BD3394"/>
    <w:rsid w:val="00BD4479"/>
    <w:rsid w:val="00BD49EC"/>
    <w:rsid w:val="00BE3945"/>
    <w:rsid w:val="00BF13E5"/>
    <w:rsid w:val="00BF184F"/>
    <w:rsid w:val="00C024C1"/>
    <w:rsid w:val="00C04349"/>
    <w:rsid w:val="00C1264E"/>
    <w:rsid w:val="00C13E51"/>
    <w:rsid w:val="00C14665"/>
    <w:rsid w:val="00C1777A"/>
    <w:rsid w:val="00C21D2D"/>
    <w:rsid w:val="00C40AFA"/>
    <w:rsid w:val="00C43CB3"/>
    <w:rsid w:val="00C52F77"/>
    <w:rsid w:val="00C534EA"/>
    <w:rsid w:val="00C5782D"/>
    <w:rsid w:val="00C64C25"/>
    <w:rsid w:val="00C679AE"/>
    <w:rsid w:val="00C67AC4"/>
    <w:rsid w:val="00C82A1D"/>
    <w:rsid w:val="00C86DC0"/>
    <w:rsid w:val="00C954C3"/>
    <w:rsid w:val="00CA21AC"/>
    <w:rsid w:val="00CB3F5F"/>
    <w:rsid w:val="00CB4D30"/>
    <w:rsid w:val="00CB58A6"/>
    <w:rsid w:val="00CC2F9C"/>
    <w:rsid w:val="00CD5CF2"/>
    <w:rsid w:val="00D072FC"/>
    <w:rsid w:val="00D32E8E"/>
    <w:rsid w:val="00D411B6"/>
    <w:rsid w:val="00D44586"/>
    <w:rsid w:val="00D54197"/>
    <w:rsid w:val="00D55E5E"/>
    <w:rsid w:val="00D57318"/>
    <w:rsid w:val="00D57396"/>
    <w:rsid w:val="00D60442"/>
    <w:rsid w:val="00D6271E"/>
    <w:rsid w:val="00D67FCE"/>
    <w:rsid w:val="00D71DF0"/>
    <w:rsid w:val="00D764A0"/>
    <w:rsid w:val="00D91B18"/>
    <w:rsid w:val="00D95521"/>
    <w:rsid w:val="00D960E3"/>
    <w:rsid w:val="00D972AE"/>
    <w:rsid w:val="00DA4005"/>
    <w:rsid w:val="00DC1471"/>
    <w:rsid w:val="00DC71FC"/>
    <w:rsid w:val="00DD0070"/>
    <w:rsid w:val="00DE1412"/>
    <w:rsid w:val="00DE59D1"/>
    <w:rsid w:val="00DE719E"/>
    <w:rsid w:val="00DF25D0"/>
    <w:rsid w:val="00E04FF3"/>
    <w:rsid w:val="00E125BF"/>
    <w:rsid w:val="00E12A44"/>
    <w:rsid w:val="00E13025"/>
    <w:rsid w:val="00E15029"/>
    <w:rsid w:val="00E16D81"/>
    <w:rsid w:val="00E222F9"/>
    <w:rsid w:val="00E2790B"/>
    <w:rsid w:val="00E328D2"/>
    <w:rsid w:val="00E363B9"/>
    <w:rsid w:val="00E36FDF"/>
    <w:rsid w:val="00E4024C"/>
    <w:rsid w:val="00E54734"/>
    <w:rsid w:val="00E60C3C"/>
    <w:rsid w:val="00E83E63"/>
    <w:rsid w:val="00EA161A"/>
    <w:rsid w:val="00EB018C"/>
    <w:rsid w:val="00ED000F"/>
    <w:rsid w:val="00ED0A5A"/>
    <w:rsid w:val="00ED15AC"/>
    <w:rsid w:val="00EE2963"/>
    <w:rsid w:val="00EF66CA"/>
    <w:rsid w:val="00F40E5B"/>
    <w:rsid w:val="00F620F9"/>
    <w:rsid w:val="00F66C76"/>
    <w:rsid w:val="00F8438F"/>
    <w:rsid w:val="00F8656C"/>
    <w:rsid w:val="00F87200"/>
    <w:rsid w:val="00F87308"/>
    <w:rsid w:val="00F87AD2"/>
    <w:rsid w:val="00F92748"/>
    <w:rsid w:val="00F9382B"/>
    <w:rsid w:val="00FA6F1C"/>
    <w:rsid w:val="00FA749C"/>
    <w:rsid w:val="00FB0D47"/>
    <w:rsid w:val="00FC09A1"/>
    <w:rsid w:val="00FC30C7"/>
    <w:rsid w:val="00FD065F"/>
    <w:rsid w:val="00FD45C2"/>
    <w:rsid w:val="00FD738E"/>
    <w:rsid w:val="00FE0A04"/>
    <w:rsid w:val="00FE15C2"/>
    <w:rsid w:val="00FE2435"/>
    <w:rsid w:val="00FE4C14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930"/>
    </o:shapedefaults>
    <o:shapelayout v:ext="edit">
      <o:idmap v:ext="edit" data="1"/>
    </o:shapelayout>
  </w:shapeDefaults>
  <w:decimalSymbol w:val=","/>
  <w:listSeparator w:val=";"/>
  <w15:docId w15:val="{383037D1-877E-4DAF-A83F-E946C305C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3FCB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411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712DF2"/>
    <w:pPr>
      <w:keepNext/>
      <w:jc w:val="right"/>
      <w:outlineLvl w:val="2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25A15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8903EC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B771D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B771D4"/>
    <w:rPr>
      <w:sz w:val="24"/>
      <w:szCs w:val="24"/>
    </w:rPr>
  </w:style>
  <w:style w:type="paragraph" w:styleId="Pidipagina">
    <w:name w:val="footer"/>
    <w:basedOn w:val="Normale"/>
    <w:link w:val="PidipaginaCarattere"/>
    <w:rsid w:val="00B771D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771D4"/>
    <w:rPr>
      <w:sz w:val="24"/>
      <w:szCs w:val="24"/>
    </w:rPr>
  </w:style>
  <w:style w:type="table" w:styleId="Grigliatabella">
    <w:name w:val="Table Grid"/>
    <w:basedOn w:val="Tabellanormale"/>
    <w:uiPriority w:val="39"/>
    <w:rsid w:val="004F3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uiPriority w:val="20"/>
    <w:qFormat/>
    <w:rsid w:val="0016533C"/>
    <w:rPr>
      <w:i/>
      <w:iCs/>
    </w:rPr>
  </w:style>
  <w:style w:type="character" w:styleId="Enfasigrassetto">
    <w:name w:val="Strong"/>
    <w:uiPriority w:val="22"/>
    <w:qFormat/>
    <w:rsid w:val="0016533C"/>
    <w:rPr>
      <w:b/>
      <w:bCs/>
    </w:rPr>
  </w:style>
  <w:style w:type="paragraph" w:customStyle="1" w:styleId="Default">
    <w:name w:val="Default"/>
    <w:rsid w:val="001521C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F2F61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styleId="NormaleWeb">
    <w:name w:val="Normal (Web)"/>
    <w:basedOn w:val="Normale"/>
    <w:rsid w:val="00325840"/>
  </w:style>
  <w:style w:type="paragraph" w:styleId="Corpotesto">
    <w:name w:val="Body Text"/>
    <w:basedOn w:val="Normale"/>
    <w:link w:val="CorpotestoCarattere"/>
    <w:rsid w:val="000D5459"/>
    <w:pPr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rsid w:val="000D5459"/>
    <w:rPr>
      <w:rFonts w:ascii="Arial" w:hAnsi="Arial" w:cs="Arial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0D5459"/>
    <w:pPr>
      <w:ind w:firstLine="708"/>
    </w:pPr>
    <w:rPr>
      <w:rFonts w:ascii="Arial" w:hAnsi="Arial" w:cs="Arial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0D5459"/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12DF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12DF2"/>
    <w:rPr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712DF2"/>
    <w:rPr>
      <w:b/>
      <w:sz w:val="24"/>
    </w:rPr>
  </w:style>
  <w:style w:type="paragraph" w:customStyle="1" w:styleId="Testodelblocco1">
    <w:name w:val="Testo del blocco1"/>
    <w:basedOn w:val="Normale"/>
    <w:rsid w:val="00712DF2"/>
    <w:pPr>
      <w:widowControl w:val="0"/>
      <w:ind w:left="567" w:right="567"/>
      <w:jc w:val="both"/>
    </w:pPr>
    <w:rPr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411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Grid">
    <w:name w:val="TableGrid"/>
    <w:rsid w:val="00D411B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itazioneHTML">
    <w:name w:val="HTML Cite"/>
    <w:basedOn w:val="Carpredefinitoparagrafo"/>
    <w:uiPriority w:val="99"/>
    <w:semiHidden/>
    <w:unhideWhenUsed/>
    <w:rsid w:val="00D411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5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90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59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844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97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39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1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81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32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67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19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454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01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4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58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fesr%20asseii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05FE9-C9A7-4032-8E34-E4E91156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fesr asseii.dotx</Template>
  <TotalTime>69</TotalTime>
  <Pages>4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Spazio riservato all’intestazione dell’Istituto Scolastico</vt:lpstr>
    </vt:vector>
  </TitlesOfParts>
  <Company>M.I.U.R.</Company>
  <LinksUpToDate>false</LinksUpToDate>
  <CharactersWithSpaces>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Spazio riservato all’intestazione dell’Istituto Scolastico</dc:title>
  <dc:subject/>
  <dc:creator>Utente</dc:creator>
  <cp:keywords/>
  <cp:lastModifiedBy>Serafino Gerardi</cp:lastModifiedBy>
  <cp:revision>27</cp:revision>
  <cp:lastPrinted>2016-05-17T15:06:00Z</cp:lastPrinted>
  <dcterms:created xsi:type="dcterms:W3CDTF">2016-05-16T16:43:00Z</dcterms:created>
  <dcterms:modified xsi:type="dcterms:W3CDTF">2016-05-17T15:28:00Z</dcterms:modified>
</cp:coreProperties>
</file>